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806FEF" w:rsidRPr="00C46BA4" w:rsidTr="002E7022">
        <w:tc>
          <w:tcPr>
            <w:tcW w:w="8856" w:type="dxa"/>
          </w:tcPr>
          <w:p w:rsidR="00806FEF" w:rsidRPr="00C46BA4" w:rsidRDefault="00806FEF" w:rsidP="002E7022">
            <w:pPr>
              <w:pStyle w:val="Title"/>
            </w:pPr>
            <w:r w:rsidRPr="00C46BA4">
              <w:t>STANDARD OPERATING PROCEDURE</w:t>
            </w:r>
          </w:p>
        </w:tc>
      </w:tr>
      <w:tr w:rsidR="00806FEF" w:rsidRPr="00C46BA4" w:rsidTr="002E7022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20"/>
              <w:gridCol w:w="4194"/>
            </w:tblGrid>
            <w:tr w:rsidR="00806FEF" w:rsidRPr="00304744" w:rsidTr="002E7022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806FEF" w:rsidRPr="007226F0" w:rsidRDefault="00806FEF" w:rsidP="002E7022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>
                    <w:rPr>
                      <w:rStyle w:val="Strong"/>
                    </w:rPr>
                    <w:t>Parallel Reaction Monitoring (PRM) Mass Spectrometry, Orbitrap Fusion Lumos</w:t>
                  </w:r>
                </w:p>
              </w:tc>
            </w:tr>
            <w:tr w:rsidR="00806FEF" w:rsidRPr="00304744" w:rsidTr="002E7022">
              <w:trPr>
                <w:trHeight w:val="192"/>
              </w:trPr>
              <w:tc>
                <w:tcPr>
                  <w:tcW w:w="4428" w:type="dxa"/>
                </w:tcPr>
                <w:p w:rsidR="00806FEF" w:rsidRPr="007226F0" w:rsidRDefault="00806FEF" w:rsidP="002E7022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806FEF" w:rsidRPr="007226F0" w:rsidRDefault="00806FEF" w:rsidP="002E7022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806FEF" w:rsidRPr="00304744" w:rsidTr="002E7022">
              <w:trPr>
                <w:trHeight w:val="528"/>
              </w:trPr>
              <w:tc>
                <w:tcPr>
                  <w:tcW w:w="4428" w:type="dxa"/>
                </w:tcPr>
                <w:p w:rsidR="00806FEF" w:rsidRPr="007226F0" w:rsidRDefault="00806FEF" w:rsidP="002E7022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>
                    <w:rPr>
                      <w:rStyle w:val="Strong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:rsidR="00806FEF" w:rsidRPr="007226F0" w:rsidRDefault="00806FEF" w:rsidP="002E7022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>
                    <w:rPr>
                      <w:rStyle w:val="Strong"/>
                    </w:rPr>
                    <w:t>Akhilesh Pandey Lab</w:t>
                  </w:r>
                </w:p>
              </w:tc>
            </w:tr>
            <w:tr w:rsidR="00806FEF" w:rsidRPr="00304744" w:rsidTr="002E7022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806FEF" w:rsidRPr="007226F0" w:rsidRDefault="00806FEF" w:rsidP="002E7022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>
                    <w:rPr>
                      <w:rStyle w:val="Strong"/>
                    </w:rPr>
                    <w:t>01/15/2016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806FEF" w:rsidRPr="007226F0" w:rsidRDefault="00806FEF" w:rsidP="002E7022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806FEF" w:rsidRPr="00C46BA4" w:rsidRDefault="00806FEF" w:rsidP="002E7022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806FEF" w:rsidRDefault="00806FEF" w:rsidP="00806FEF"/>
    <w:p w:rsidR="00806FEF" w:rsidRDefault="00806FEF" w:rsidP="00806FEF">
      <w:pPr>
        <w:pStyle w:val="Heading1"/>
      </w:pPr>
      <w:r>
        <w:t>Purpose</w:t>
      </w:r>
    </w:p>
    <w:p w:rsidR="00806FEF" w:rsidRDefault="00806FEF" w:rsidP="00806FEF">
      <w:r w:rsidRPr="00DD1682">
        <w:t>The purpose of this document is to</w:t>
      </w:r>
      <w:r>
        <w:t xml:space="preserve"> describe the mass spectrometry method for the quantitative analysis of peptides using parallel reaction monitoring (PRM).</w:t>
      </w:r>
    </w:p>
    <w:p w:rsidR="00806FEF" w:rsidRDefault="00806FEF" w:rsidP="00806FEF">
      <w:pPr>
        <w:pStyle w:val="Heading1"/>
      </w:pPr>
      <w:r>
        <w:t>Scope</w:t>
      </w:r>
    </w:p>
    <w:p w:rsidR="00806FEF" w:rsidRPr="00DD1682" w:rsidRDefault="00806FEF" w:rsidP="00806FEF">
      <w:r w:rsidRPr="00DD1682">
        <w:t xml:space="preserve">This procedure </w:t>
      </w:r>
      <w:r>
        <w:t>describes the setup of the mass spectrometer and the PRM method parameters for the Orbitrap Fusion Lumos. LC parameters are contained in a separate document.</w:t>
      </w:r>
    </w:p>
    <w:p w:rsidR="00806FEF" w:rsidRDefault="00806FEF" w:rsidP="00806FEF">
      <w:pPr>
        <w:pStyle w:val="Heading1"/>
      </w:pPr>
      <w:r>
        <w:t>Responsibilities</w:t>
      </w:r>
    </w:p>
    <w:p w:rsidR="00806FEF" w:rsidRDefault="00806FEF" w:rsidP="00806FEF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806FEF" w:rsidRDefault="00806FEF" w:rsidP="00806FEF">
      <w:pPr>
        <w:pStyle w:val="Heading1"/>
      </w:pPr>
      <w:r>
        <w:t>Equipment</w:t>
      </w:r>
    </w:p>
    <w:p w:rsidR="00806FEF" w:rsidRDefault="00806FEF" w:rsidP="00806FEF">
      <w:pPr>
        <w:pStyle w:val="ListParagraph"/>
        <w:numPr>
          <w:ilvl w:val="0"/>
          <w:numId w:val="1"/>
        </w:numPr>
      </w:pPr>
      <w:r>
        <w:t>Source: EASY-Spray (Thermo Fisher Scientific)</w:t>
      </w:r>
    </w:p>
    <w:p w:rsidR="00806FEF" w:rsidRDefault="00806FEF" w:rsidP="00806FEF">
      <w:pPr>
        <w:pStyle w:val="ListParagraph"/>
        <w:numPr>
          <w:ilvl w:val="0"/>
          <w:numId w:val="1"/>
        </w:numPr>
      </w:pPr>
      <w:r>
        <w:t>Emitter tip: Precision positioned glass emitter integrated into EASY-Spray column (Thermo Fisher Scientific)</w:t>
      </w:r>
    </w:p>
    <w:p w:rsidR="00806FEF" w:rsidRDefault="00806FEF" w:rsidP="00806FEF">
      <w:pPr>
        <w:pStyle w:val="ListParagraph"/>
        <w:numPr>
          <w:ilvl w:val="0"/>
          <w:numId w:val="1"/>
        </w:numPr>
      </w:pPr>
      <w:r>
        <w:t>LC-to-source connection: nanoViper fitting; integrated zero dead volume union within EASY-Spray column (Thermo Fisher Scientific)</w:t>
      </w:r>
    </w:p>
    <w:p w:rsidR="00806FEF" w:rsidRDefault="00806FEF" w:rsidP="00806FEF">
      <w:pPr>
        <w:pStyle w:val="ListParagraph"/>
        <w:numPr>
          <w:ilvl w:val="0"/>
          <w:numId w:val="1"/>
        </w:numPr>
      </w:pPr>
      <w:r>
        <w:t>Mass spectrometer: Orbitrap Fusion Lumos (Thermo Fisher Scientific)</w:t>
      </w:r>
    </w:p>
    <w:p w:rsidR="00806FEF" w:rsidRPr="00E46B3E" w:rsidRDefault="00806FEF" w:rsidP="00806FEF"/>
    <w:p w:rsidR="00806FEF" w:rsidRDefault="00806FEF" w:rsidP="00806FEF">
      <w:pPr>
        <w:pStyle w:val="Heading1"/>
      </w:pPr>
      <w:r>
        <w:t>Materials</w:t>
      </w:r>
    </w:p>
    <w:p w:rsidR="00806FEF" w:rsidRDefault="00806FEF" w:rsidP="00806FEF">
      <w:pPr>
        <w:pStyle w:val="ListParagraph"/>
        <w:numPr>
          <w:ilvl w:val="0"/>
          <w:numId w:val="1"/>
        </w:numPr>
      </w:pPr>
      <w:r>
        <w:t>Injection loop: 20 µL nanoViper sample loop (Thermo Fisher Scientific; cat. # 6826.2420)</w:t>
      </w:r>
    </w:p>
    <w:p w:rsidR="00806FEF" w:rsidRDefault="00806FEF" w:rsidP="00806FEF">
      <w:pPr>
        <w:pStyle w:val="ListParagraph"/>
        <w:numPr>
          <w:ilvl w:val="0"/>
          <w:numId w:val="1"/>
        </w:numPr>
      </w:pPr>
      <w:r>
        <w:t>Easy nLC 1200 system (Thermo Fisher Scientific) Nano Flow system with integrated autosampler.</w:t>
      </w:r>
    </w:p>
    <w:p w:rsidR="00806FEF" w:rsidRDefault="00806FEF" w:rsidP="00806FEF">
      <w:pPr>
        <w:pStyle w:val="ListParagraph"/>
        <w:numPr>
          <w:ilvl w:val="0"/>
          <w:numId w:val="1"/>
        </w:numPr>
      </w:pPr>
      <w:r>
        <w:t xml:space="preserve">Trap Column: 100 µm I.D. x 2 cm packed with Acclaim PepMap 100 5 µm, </w:t>
      </w:r>
      <w:bookmarkStart w:id="0" w:name="OLE_LINK3"/>
      <w:r>
        <w:t>100 Å</w:t>
      </w:r>
      <w:bookmarkEnd w:id="0"/>
      <w:r>
        <w:t xml:space="preserve"> C18 (Thermo Fisher Scientific; cat. # 164564)</w:t>
      </w:r>
    </w:p>
    <w:p w:rsidR="00806FEF" w:rsidRDefault="00806FEF" w:rsidP="00806FEF">
      <w:pPr>
        <w:pStyle w:val="ListParagraph"/>
        <w:numPr>
          <w:ilvl w:val="0"/>
          <w:numId w:val="1"/>
        </w:numPr>
      </w:pPr>
      <w:r>
        <w:t>Analytical Column: 75 µm I.D. x 50 cm EASY-Spray column packed with Acclaim PepMap RSLC 100 Å  C18, 2 µm (Thermo Fisher Scientific; cat. # ES803)</w:t>
      </w:r>
    </w:p>
    <w:p w:rsidR="00806FEF" w:rsidRDefault="00806FEF" w:rsidP="00806FEF">
      <w:pPr>
        <w:pStyle w:val="Heading1"/>
      </w:pPr>
      <w:r>
        <w:t>Reagents</w:t>
      </w:r>
    </w:p>
    <w:p w:rsidR="00806FEF" w:rsidRDefault="00806FEF" w:rsidP="00806FEF">
      <w:pPr>
        <w:pStyle w:val="ListParagraph"/>
        <w:numPr>
          <w:ilvl w:val="0"/>
          <w:numId w:val="1"/>
        </w:numPr>
      </w:pPr>
      <w:r>
        <w:t>Water: Optima LC/MS-grade (Fisher Scientific; cat. # W6-4)</w:t>
      </w:r>
    </w:p>
    <w:p w:rsidR="00806FEF" w:rsidRDefault="00806FEF" w:rsidP="00806FEF">
      <w:pPr>
        <w:pStyle w:val="ListParagraph"/>
        <w:numPr>
          <w:ilvl w:val="0"/>
          <w:numId w:val="1"/>
        </w:numPr>
      </w:pPr>
      <w:r>
        <w:t>Acetonitrile: Optima LC/MS-grade (Fisher Scientific; cat. # A955-4)</w:t>
      </w:r>
    </w:p>
    <w:p w:rsidR="00806FEF" w:rsidRPr="007226F0" w:rsidRDefault="00806FEF" w:rsidP="00806FEF">
      <w:pPr>
        <w:pStyle w:val="ListParagraph"/>
        <w:numPr>
          <w:ilvl w:val="0"/>
          <w:numId w:val="1"/>
        </w:numPr>
      </w:pPr>
      <w:r>
        <w:t>Formic Acid: LC-MS Ultra (Sigma-Aldrich; cat. # 14265)</w:t>
      </w:r>
    </w:p>
    <w:p w:rsidR="00806FEF" w:rsidRDefault="00806FEF" w:rsidP="00806FEF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806FEF" w:rsidRDefault="00806FEF" w:rsidP="00806FEF">
      <w:pPr>
        <w:pStyle w:val="ListParagraph"/>
        <w:numPr>
          <w:ilvl w:val="0"/>
          <w:numId w:val="1"/>
        </w:numPr>
      </w:pPr>
      <w:r>
        <w:t>Loading pump, mobile phase A: 0.1% formic acid in water</w:t>
      </w:r>
    </w:p>
    <w:p w:rsidR="00806FEF" w:rsidRDefault="00806FEF" w:rsidP="00806FEF">
      <w:pPr>
        <w:pStyle w:val="ListParagraph"/>
        <w:numPr>
          <w:ilvl w:val="0"/>
          <w:numId w:val="1"/>
        </w:numPr>
      </w:pPr>
      <w:r>
        <w:t>NanoFlow pump, mobile phase A: 0.1% formic acid in water</w:t>
      </w:r>
    </w:p>
    <w:p w:rsidR="00806FEF" w:rsidRPr="007226F0" w:rsidRDefault="00806FEF" w:rsidP="00806FEF">
      <w:pPr>
        <w:pStyle w:val="ListParagraph"/>
        <w:numPr>
          <w:ilvl w:val="0"/>
          <w:numId w:val="1"/>
        </w:numPr>
      </w:pPr>
      <w:r>
        <w:t>NanoFlow pump, mobile phase B: 0.1% formic acid in 95% ACN</w:t>
      </w:r>
    </w:p>
    <w:p w:rsidR="00806FEF" w:rsidRPr="00F62651" w:rsidRDefault="00806FEF" w:rsidP="00806FEF">
      <w:pPr>
        <w:pStyle w:val="ListParagraph"/>
        <w:rPr>
          <w:rFonts w:ascii="Arial" w:hAnsi="Arial" w:cs="Arial"/>
          <w:szCs w:val="24"/>
        </w:rPr>
      </w:pPr>
    </w:p>
    <w:p w:rsidR="00806FEF" w:rsidRDefault="00806FEF" w:rsidP="00806FEF">
      <w:pPr>
        <w:pStyle w:val="Heading1"/>
      </w:pPr>
      <w:r>
        <w:t>Procedure</w:t>
      </w:r>
    </w:p>
    <w:p w:rsidR="00806FEF" w:rsidRDefault="00806FEF" w:rsidP="00806FEF">
      <w:pPr>
        <w:pStyle w:val="ListParagraph"/>
        <w:numPr>
          <w:ilvl w:val="0"/>
          <w:numId w:val="2"/>
        </w:numPr>
      </w:pPr>
      <w:r>
        <w:t>Setup MS method and tune file parameters</w:t>
      </w:r>
    </w:p>
    <w:p w:rsidR="00806FEF" w:rsidRDefault="00806FEF" w:rsidP="00806FEF">
      <w:pPr>
        <w:pStyle w:val="ListParagraph"/>
        <w:numPr>
          <w:ilvl w:val="1"/>
          <w:numId w:val="2"/>
        </w:numPr>
      </w:pPr>
      <w:r>
        <w:t>NSI Source/Gas parameters</w:t>
      </w:r>
    </w:p>
    <w:p w:rsidR="00806FEF" w:rsidRDefault="00806FEF" w:rsidP="00806FEF">
      <w:pPr>
        <w:pStyle w:val="ListParagraph"/>
        <w:numPr>
          <w:ilvl w:val="2"/>
          <w:numId w:val="2"/>
        </w:numPr>
      </w:pPr>
      <w:r>
        <w:t>Spray Voltage: 2200 V</w:t>
      </w:r>
    </w:p>
    <w:p w:rsidR="00806FEF" w:rsidRDefault="00806FEF" w:rsidP="00806FEF">
      <w:pPr>
        <w:pStyle w:val="ListParagraph"/>
        <w:numPr>
          <w:ilvl w:val="2"/>
          <w:numId w:val="2"/>
        </w:numPr>
      </w:pPr>
      <w:r>
        <w:t>Capillary Temperature: 200 °C</w:t>
      </w:r>
    </w:p>
    <w:p w:rsidR="00806FEF" w:rsidRDefault="00806FEF" w:rsidP="00806FEF">
      <w:pPr>
        <w:pStyle w:val="ListParagraph"/>
        <w:numPr>
          <w:ilvl w:val="2"/>
          <w:numId w:val="2"/>
        </w:numPr>
      </w:pPr>
      <w:r>
        <w:t>Sheath Gas: 0</w:t>
      </w:r>
    </w:p>
    <w:p w:rsidR="00806FEF" w:rsidRDefault="00806FEF" w:rsidP="00806FEF">
      <w:pPr>
        <w:pStyle w:val="ListParagraph"/>
        <w:numPr>
          <w:ilvl w:val="2"/>
          <w:numId w:val="2"/>
        </w:numPr>
      </w:pPr>
      <w:r>
        <w:t>Auxiliary Gas: 0</w:t>
      </w:r>
    </w:p>
    <w:p w:rsidR="00806FEF" w:rsidRDefault="00806FEF" w:rsidP="00806FEF">
      <w:pPr>
        <w:pStyle w:val="ListParagraph"/>
        <w:numPr>
          <w:ilvl w:val="2"/>
          <w:numId w:val="2"/>
        </w:numPr>
      </w:pPr>
      <w:r>
        <w:t>Sweep Gas: 2</w:t>
      </w:r>
    </w:p>
    <w:p w:rsidR="00806FEF" w:rsidRDefault="00806FEF" w:rsidP="00806FEF">
      <w:pPr>
        <w:pStyle w:val="ListParagraph"/>
        <w:numPr>
          <w:ilvl w:val="1"/>
          <w:numId w:val="2"/>
        </w:numPr>
      </w:pPr>
      <w:r>
        <w:t>MS parameters</w:t>
      </w:r>
    </w:p>
    <w:p w:rsidR="00806FEF" w:rsidRDefault="00806FEF" w:rsidP="00806FEF">
      <w:pPr>
        <w:pStyle w:val="ListParagraph"/>
        <w:numPr>
          <w:ilvl w:val="2"/>
          <w:numId w:val="2"/>
        </w:numPr>
      </w:pPr>
      <w:r>
        <w:t>Microscans: 1</w:t>
      </w:r>
    </w:p>
    <w:p w:rsidR="00806FEF" w:rsidRDefault="00806FEF" w:rsidP="00806FEF">
      <w:pPr>
        <w:pStyle w:val="ListParagraph"/>
        <w:numPr>
          <w:ilvl w:val="2"/>
          <w:numId w:val="2"/>
        </w:numPr>
      </w:pPr>
      <w:r>
        <w:t>Resolution: 30,000</w:t>
      </w:r>
    </w:p>
    <w:p w:rsidR="00806FEF" w:rsidRDefault="00806FEF" w:rsidP="00806FEF">
      <w:pPr>
        <w:pStyle w:val="ListParagraph"/>
        <w:numPr>
          <w:ilvl w:val="2"/>
          <w:numId w:val="2"/>
        </w:numPr>
      </w:pPr>
      <w:r>
        <w:t>AGC target: 1e5</w:t>
      </w:r>
    </w:p>
    <w:p w:rsidR="00806FEF" w:rsidRDefault="00806FEF" w:rsidP="00806FEF">
      <w:pPr>
        <w:pStyle w:val="ListParagraph"/>
        <w:numPr>
          <w:ilvl w:val="2"/>
          <w:numId w:val="2"/>
        </w:numPr>
      </w:pPr>
      <w:r>
        <w:t>Isolation window: 2.0 m/z</w:t>
      </w:r>
    </w:p>
    <w:p w:rsidR="00806FEF" w:rsidRDefault="00806FEF" w:rsidP="00806FEF">
      <w:pPr>
        <w:pStyle w:val="ListParagraph"/>
        <w:numPr>
          <w:ilvl w:val="2"/>
          <w:numId w:val="2"/>
        </w:numPr>
      </w:pPr>
      <w:r>
        <w:lastRenderedPageBreak/>
        <w:t>NCE: 32</w:t>
      </w:r>
    </w:p>
    <w:p w:rsidR="00806FEF" w:rsidRDefault="00806FEF" w:rsidP="00806FEF">
      <w:pPr>
        <w:pStyle w:val="ListParagraph"/>
        <w:numPr>
          <w:ilvl w:val="2"/>
          <w:numId w:val="2"/>
        </w:numPr>
      </w:pPr>
      <w:r>
        <w:t>Lock masses: 445.12003 m/z</w:t>
      </w:r>
    </w:p>
    <w:p w:rsidR="00806FEF" w:rsidRDefault="00806FEF" w:rsidP="00806FEF">
      <w:pPr>
        <w:pStyle w:val="ListParagraph"/>
        <w:ind w:left="2160"/>
      </w:pPr>
    </w:p>
    <w:p w:rsidR="00806FEF" w:rsidRDefault="00806FEF" w:rsidP="00806FEF">
      <w:pPr>
        <w:pStyle w:val="ListParagraph"/>
        <w:numPr>
          <w:ilvl w:val="0"/>
          <w:numId w:val="2"/>
        </w:numPr>
      </w:pPr>
      <w:r>
        <w:t>Test system suitability with 200 fmol bovine serum albumin tryptic digest once column is conditioned</w:t>
      </w:r>
    </w:p>
    <w:p w:rsidR="00806FEF" w:rsidRDefault="00806FEF" w:rsidP="00806FEF">
      <w:pPr>
        <w:pStyle w:val="ListParagraph"/>
      </w:pPr>
    </w:p>
    <w:p w:rsidR="00806FEF" w:rsidRDefault="00806FEF" w:rsidP="00806FEF">
      <w:pPr>
        <w:pStyle w:val="ListParagraph"/>
        <w:numPr>
          <w:ilvl w:val="0"/>
          <w:numId w:val="2"/>
        </w:numPr>
      </w:pPr>
      <w:r>
        <w:t>Preparing isolation list for target peptides</w:t>
      </w:r>
    </w:p>
    <w:p w:rsidR="00806FEF" w:rsidRDefault="00806FEF" w:rsidP="00806FEF">
      <w:pPr>
        <w:pStyle w:val="ListParagraph"/>
        <w:numPr>
          <w:ilvl w:val="1"/>
          <w:numId w:val="2"/>
        </w:numPr>
      </w:pPr>
      <w:r>
        <w:t>LC-PRM method preparation</w:t>
      </w:r>
    </w:p>
    <w:p w:rsidR="00806FEF" w:rsidRDefault="00806FEF" w:rsidP="00806FEF">
      <w:pPr>
        <w:pStyle w:val="ListParagraph"/>
        <w:numPr>
          <w:ilvl w:val="2"/>
          <w:numId w:val="2"/>
        </w:numPr>
      </w:pPr>
      <w:r>
        <w:t>Load the Skyline file containing peptides that will be monitored during the QC analysis</w:t>
      </w:r>
    </w:p>
    <w:p w:rsidR="00806FEF" w:rsidRDefault="00806FEF" w:rsidP="00806FEF">
      <w:pPr>
        <w:pStyle w:val="ListParagraph"/>
        <w:numPr>
          <w:ilvl w:val="2"/>
          <w:numId w:val="2"/>
        </w:numPr>
      </w:pPr>
      <w:r>
        <w:t xml:space="preserve">Export the unscheduled transition list as a single method </w:t>
      </w:r>
    </w:p>
    <w:p w:rsidR="00806FEF" w:rsidRDefault="00806FEF" w:rsidP="00806FEF">
      <w:pPr>
        <w:pStyle w:val="ListParagraph"/>
        <w:numPr>
          <w:ilvl w:val="2"/>
          <w:numId w:val="2"/>
        </w:numPr>
      </w:pPr>
      <w:r>
        <w:t>Import the unscheduled transition list as an Inclusion list in a Targeted-MS</w:t>
      </w:r>
      <w:r>
        <w:rPr>
          <w:vertAlign w:val="superscript"/>
        </w:rPr>
        <w:t xml:space="preserve">2 </w:t>
      </w:r>
      <w:r>
        <w:t xml:space="preserve"> (tMS2) acquisition method in Xcalibur with the parameters set as indicated in Step 1, above</w:t>
      </w:r>
    </w:p>
    <w:p w:rsidR="00806FEF" w:rsidRDefault="00806FEF" w:rsidP="00806FEF">
      <w:pPr>
        <w:pStyle w:val="ListParagraph"/>
        <w:numPr>
          <w:ilvl w:val="1"/>
          <w:numId w:val="2"/>
        </w:numPr>
      </w:pPr>
      <w:r>
        <w:t>Peptide detection</w:t>
      </w:r>
    </w:p>
    <w:p w:rsidR="00806FEF" w:rsidRDefault="00806FEF" w:rsidP="00806FEF">
      <w:pPr>
        <w:pStyle w:val="ListParagraph"/>
        <w:numPr>
          <w:ilvl w:val="2"/>
          <w:numId w:val="2"/>
        </w:numPr>
      </w:pPr>
      <w:r>
        <w:t>Set up the autosampler and LC methods as indicated in the Liquid Chromatography SOP</w:t>
      </w:r>
    </w:p>
    <w:p w:rsidR="00806FEF" w:rsidRDefault="00806FEF" w:rsidP="00806FEF">
      <w:pPr>
        <w:pStyle w:val="ListParagraph"/>
        <w:numPr>
          <w:ilvl w:val="2"/>
          <w:numId w:val="2"/>
        </w:numPr>
      </w:pPr>
      <w:r>
        <w:t>Inject the QC sample 3x</w:t>
      </w:r>
    </w:p>
    <w:p w:rsidR="00806FEF" w:rsidRDefault="00806FEF" w:rsidP="00806FEF">
      <w:pPr>
        <w:pStyle w:val="ListParagraph"/>
        <w:numPr>
          <w:ilvl w:val="2"/>
          <w:numId w:val="2"/>
        </w:numPr>
      </w:pPr>
      <w:r>
        <w:t>Import the data files into the Skyline file</w:t>
      </w:r>
    </w:p>
    <w:p w:rsidR="00806FEF" w:rsidRDefault="00806FEF" w:rsidP="00806FEF">
      <w:pPr>
        <w:pStyle w:val="ListParagraph"/>
        <w:numPr>
          <w:ilvl w:val="2"/>
          <w:numId w:val="2"/>
        </w:numPr>
      </w:pPr>
      <w:r>
        <w:t>Check the automatic integration of all peaks</w:t>
      </w:r>
    </w:p>
    <w:p w:rsidR="00806FEF" w:rsidRDefault="00806FEF" w:rsidP="00806FEF">
      <w:pPr>
        <w:pStyle w:val="ListParagraph"/>
        <w:numPr>
          <w:ilvl w:val="1"/>
          <w:numId w:val="2"/>
        </w:numPr>
      </w:pPr>
      <w:r>
        <w:t>QC sample analysis</w:t>
      </w:r>
    </w:p>
    <w:p w:rsidR="00806FEF" w:rsidRDefault="00806FEF" w:rsidP="00806FEF">
      <w:pPr>
        <w:pStyle w:val="ListParagraph"/>
        <w:numPr>
          <w:ilvl w:val="2"/>
          <w:numId w:val="2"/>
        </w:numPr>
      </w:pPr>
      <w:r>
        <w:t>Import the isolation list into an Inclusion list in a Targeted-MS</w:t>
      </w:r>
      <w:r>
        <w:rPr>
          <w:vertAlign w:val="superscript"/>
        </w:rPr>
        <w:t xml:space="preserve">2 </w:t>
      </w:r>
      <w:r>
        <w:t xml:space="preserve"> acquisition method in Xcalibur with the parameters set as indicated in Step 1, above</w:t>
      </w:r>
    </w:p>
    <w:p w:rsidR="00806FEF" w:rsidRDefault="00806FEF" w:rsidP="00806FEF">
      <w:pPr>
        <w:pStyle w:val="ListParagraph"/>
        <w:numPr>
          <w:ilvl w:val="2"/>
          <w:numId w:val="2"/>
        </w:numPr>
      </w:pPr>
      <w:r>
        <w:t>Set up the autosampler and LC methods as indicated in the Liquid Chromatography SOP</w:t>
      </w:r>
    </w:p>
    <w:p w:rsidR="00806FEF" w:rsidRDefault="00806FEF" w:rsidP="00806FEF">
      <w:pPr>
        <w:pStyle w:val="ListParagraph"/>
        <w:numPr>
          <w:ilvl w:val="2"/>
          <w:numId w:val="2"/>
        </w:numPr>
      </w:pPr>
      <w:r>
        <w:t>Inject the QC sample 3x</w:t>
      </w:r>
    </w:p>
    <w:p w:rsidR="00806FEF" w:rsidRDefault="00806FEF" w:rsidP="00806FEF">
      <w:pPr>
        <w:pStyle w:val="Heading1"/>
      </w:pPr>
      <w:r>
        <w:t>Referenced Documents</w:t>
      </w:r>
    </w:p>
    <w:p w:rsidR="00806FEF" w:rsidRPr="007226F0" w:rsidRDefault="00806FEF" w:rsidP="00806FEF">
      <w:r>
        <w:t>N/A</w:t>
      </w:r>
    </w:p>
    <w:p w:rsidR="00DF5811" w:rsidRPr="007F1E2B" w:rsidRDefault="00DF5811" w:rsidP="007F1E2B">
      <w:bookmarkStart w:id="1" w:name="_GoBack"/>
      <w:bookmarkEnd w:id="1"/>
    </w:p>
    <w:sectPr w:rsidR="00DF5811" w:rsidRPr="007F1E2B" w:rsidSect="00D837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00F" w:rsidRDefault="00D7100F" w:rsidP="00161086">
      <w:r>
        <w:separator/>
      </w:r>
    </w:p>
  </w:endnote>
  <w:endnote w:type="continuationSeparator" w:id="0">
    <w:p w:rsidR="00D7100F" w:rsidRDefault="00D7100F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E2B" w:rsidRDefault="007F1E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806FEF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806FEF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E2B" w:rsidRDefault="007F1E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00F" w:rsidRDefault="00D7100F" w:rsidP="00161086">
      <w:r>
        <w:separator/>
      </w:r>
    </w:p>
  </w:footnote>
  <w:footnote w:type="continuationSeparator" w:id="0">
    <w:p w:rsidR="00D7100F" w:rsidRDefault="00D7100F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D7100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D7100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D7100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FEF"/>
    <w:rsid w:val="00161086"/>
    <w:rsid w:val="007F1E2B"/>
    <w:rsid w:val="00806FEF"/>
    <w:rsid w:val="009E12FE"/>
    <w:rsid w:val="00AB3A4B"/>
    <w:rsid w:val="00BA6FCE"/>
    <w:rsid w:val="00D7100F"/>
    <w:rsid w:val="00D83774"/>
    <w:rsid w:val="00DF5811"/>
    <w:rsid w:val="00F94E7D"/>
    <w:rsid w:val="00FB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  <w15:docId w15:val="{161E4122-5A18-4DFF-B066-345B0DEB9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806FEF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jects\CPTAC\SOPs\SOPs_Oct16\test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F6A81-342D-4DFE-AEEF-67BE1386A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test1</Template>
  <TotalTime>1</TotalTime>
  <Pages>3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PandeyLab</dc:creator>
  <cp:lastModifiedBy>PandeyLab</cp:lastModifiedBy>
  <cp:revision>1</cp:revision>
  <dcterms:created xsi:type="dcterms:W3CDTF">2016-10-28T18:18:00Z</dcterms:created>
  <dcterms:modified xsi:type="dcterms:W3CDTF">2016-10-28T18:20:00Z</dcterms:modified>
</cp:coreProperties>
</file>